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4AEC933E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3672DD28" w14:textId="77777777" w:rsidR="003D1B71" w:rsidRDefault="0008340B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6C31594" wp14:editId="769DAE6C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-132665</wp:posOffset>
                  </wp:positionV>
                  <wp:extent cx="1576705" cy="2094765"/>
                  <wp:effectExtent l="0" t="0" r="4445" b="127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20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6F9B22F1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8AB833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2D986878" w14:textId="2B543088" w:rsidR="003D1B71" w:rsidRPr="00310F17" w:rsidRDefault="00DB5CC6" w:rsidP="00133293">
            <w:pPr>
              <w:pStyle w:val="Title"/>
              <w:ind w:left="720"/>
            </w:pPr>
            <w:r>
              <w:t>Bethany Carter</w:t>
            </w:r>
          </w:p>
        </w:tc>
      </w:tr>
      <w:tr w:rsidR="003D1B71" w14:paraId="5D9F5F2F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70D98E95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653FDAE5" w14:textId="77777777" w:rsidR="003D1B71" w:rsidRPr="00B976BA" w:rsidRDefault="003D1B71" w:rsidP="00590471">
            <w:pPr>
              <w:pStyle w:val="BodyText"/>
              <w:kinsoku w:val="0"/>
              <w:overflowPunct w:val="0"/>
              <w:rPr>
                <w:rFonts w:ascii="Arial" w:hAnsi="Arial" w:cs="Arial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5B05EF3A" w14:textId="58476B9B" w:rsidR="00CB2731" w:rsidRDefault="00DB5CC6" w:rsidP="00F42D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>Bethany qualified as a nurse</w:t>
            </w:r>
            <w:r w:rsidR="002C7876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in 2005.  </w:t>
            </w:r>
            <w:r w:rsidR="007C0EFB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>She is a</w:t>
            </w:r>
            <w:r w:rsidR="007C0EFB" w:rsidRPr="007C0EFB">
              <w:rPr>
                <w:rFonts w:ascii="Arial" w:hAnsi="Arial" w:cs="Arial"/>
                <w:sz w:val="20"/>
                <w:szCs w:val="20"/>
              </w:rPr>
              <w:t xml:space="preserve"> highly experienced infection prevention (IP) specialist with a demonstrated experience of working in a variety of clinical </w:t>
            </w:r>
            <w:r w:rsidR="00A10AF6" w:rsidRPr="007C0EFB">
              <w:rPr>
                <w:rFonts w:ascii="Arial" w:hAnsi="Arial" w:cs="Arial"/>
                <w:sz w:val="20"/>
                <w:szCs w:val="20"/>
              </w:rPr>
              <w:t>settings and</w:t>
            </w:r>
            <w:r w:rsidR="003323E7">
              <w:rPr>
                <w:rFonts w:ascii="Arial" w:hAnsi="Arial" w:cs="Arial"/>
                <w:sz w:val="20"/>
                <w:szCs w:val="20"/>
              </w:rPr>
              <w:t xml:space="preserve"> has </w:t>
            </w:r>
            <w:r w:rsidR="007C0EFB" w:rsidRPr="007C0EFB">
              <w:rPr>
                <w:rFonts w:ascii="Arial" w:hAnsi="Arial" w:cs="Arial"/>
                <w:sz w:val="20"/>
                <w:szCs w:val="20"/>
              </w:rPr>
              <w:t xml:space="preserve">a keen interest in </w:t>
            </w:r>
            <w:r w:rsidR="00706D7A">
              <w:rPr>
                <w:rFonts w:ascii="Arial" w:hAnsi="Arial" w:cs="Arial"/>
                <w:sz w:val="20"/>
                <w:szCs w:val="20"/>
              </w:rPr>
              <w:t xml:space="preserve">compassionate and inclusive leadership, </w:t>
            </w:r>
            <w:r w:rsidR="007C0EFB" w:rsidRPr="007C0EFB">
              <w:rPr>
                <w:rFonts w:ascii="Arial" w:hAnsi="Arial" w:cs="Arial"/>
                <w:sz w:val="20"/>
                <w:szCs w:val="20"/>
              </w:rPr>
              <w:t xml:space="preserve">patient safety, education, and behavior change to influence good clinical practice. </w:t>
            </w:r>
            <w:r w:rsidR="00CB2731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On retiring from the military after a 17-year career, Bethany joined the </w:t>
            </w:r>
            <w:r w:rsidR="007C0EFB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IP </w:t>
            </w:r>
            <w:r w:rsidR="00CB2731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Team in Solent NHS Trust in January 2016.  Her career at Solent saw her develop into the Head of </w:t>
            </w:r>
            <w:r w:rsidR="007C0EFB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>IP</w:t>
            </w:r>
            <w:r w:rsidR="00CB2731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role at the start of the SARS-CoV-2 pandemic.</w:t>
            </w:r>
            <w:r w:rsidR="002C7876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 She </w:t>
            </w:r>
            <w:r w:rsidR="00D04B79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is </w:t>
            </w:r>
            <w:r w:rsidR="002C7876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also currently the interim Lead Guardian for </w:t>
            </w:r>
            <w:r w:rsidR="002C7876" w:rsidRPr="002C7876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>Freedom to Speak Up</w:t>
            </w:r>
            <w:r w:rsidR="002C7876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(FTSU) and will take up the substantive role in September 2022</w:t>
            </w:r>
            <w:r w:rsidR="0006162F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>.</w:t>
            </w:r>
            <w:r w:rsidR="002C7876"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</w:p>
          <w:p w14:paraId="519FC287" w14:textId="77777777" w:rsidR="00CB2731" w:rsidRDefault="00CB2731" w:rsidP="00F42D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14:paraId="7A6EE09F" w14:textId="00C6FF6E" w:rsidR="00CB2731" w:rsidRDefault="00CB2731" w:rsidP="00CB2731">
            <w:pPr>
              <w:rPr>
                <w:rFonts w:ascii="Arial" w:hAnsi="Arial" w:cs="Arial"/>
                <w:sz w:val="20"/>
                <w:szCs w:val="20"/>
              </w:rPr>
            </w:pPr>
            <w:r w:rsidRPr="00CB2731">
              <w:rPr>
                <w:rFonts w:ascii="Arial" w:hAnsi="Arial" w:cs="Arial"/>
                <w:sz w:val="20"/>
                <w:szCs w:val="20"/>
              </w:rPr>
              <w:t>Alongside her role as Head of IP, Bethany became</w:t>
            </w:r>
            <w:r w:rsidR="002C7876">
              <w:rPr>
                <w:rFonts w:ascii="Arial" w:hAnsi="Arial" w:cs="Arial"/>
                <w:sz w:val="20"/>
                <w:szCs w:val="20"/>
              </w:rPr>
              <w:t xml:space="preserve"> an </w:t>
            </w:r>
            <w:r w:rsidRPr="00CB2731">
              <w:rPr>
                <w:rFonts w:ascii="Arial" w:hAnsi="Arial" w:cs="Arial"/>
                <w:sz w:val="20"/>
                <w:szCs w:val="20"/>
              </w:rPr>
              <w:t>FTSU</w:t>
            </w:r>
            <w:r w:rsidR="002C7876">
              <w:rPr>
                <w:rFonts w:ascii="Arial" w:hAnsi="Arial" w:cs="Arial"/>
                <w:sz w:val="20"/>
                <w:szCs w:val="20"/>
              </w:rPr>
              <w:t xml:space="preserve"> guardian </w:t>
            </w:r>
            <w:r w:rsidRPr="00CB2731">
              <w:rPr>
                <w:rFonts w:ascii="Arial" w:hAnsi="Arial" w:cs="Arial"/>
                <w:sz w:val="20"/>
                <w:szCs w:val="20"/>
              </w:rPr>
              <w:t xml:space="preserve">in October 2020.  Safety and supporting others </w:t>
            </w:r>
            <w:r w:rsidR="002C7876" w:rsidRPr="00CB2731">
              <w:rPr>
                <w:rFonts w:ascii="Arial" w:hAnsi="Arial" w:cs="Arial"/>
                <w:sz w:val="20"/>
                <w:szCs w:val="20"/>
              </w:rPr>
              <w:t>are</w:t>
            </w:r>
            <w:r w:rsidRPr="00CB2731">
              <w:rPr>
                <w:rFonts w:ascii="Arial" w:hAnsi="Arial" w:cs="Arial"/>
                <w:sz w:val="20"/>
                <w:szCs w:val="20"/>
              </w:rPr>
              <w:t xml:space="preserve"> at the heart of everything </w:t>
            </w:r>
            <w:r w:rsidR="0061295C">
              <w:rPr>
                <w:rFonts w:ascii="Arial" w:hAnsi="Arial" w:cs="Arial"/>
                <w:sz w:val="20"/>
                <w:szCs w:val="20"/>
              </w:rPr>
              <w:t>she does and t</w:t>
            </w:r>
            <w:r w:rsidRPr="00CB2731">
              <w:rPr>
                <w:rFonts w:ascii="Arial" w:hAnsi="Arial" w:cs="Arial"/>
                <w:sz w:val="20"/>
                <w:szCs w:val="20"/>
              </w:rPr>
              <w:t xml:space="preserve">he FTSU role is essential </w:t>
            </w:r>
            <w:r w:rsidR="002C7876">
              <w:rPr>
                <w:rFonts w:ascii="Arial" w:hAnsi="Arial" w:cs="Arial"/>
                <w:sz w:val="20"/>
                <w:szCs w:val="20"/>
              </w:rPr>
              <w:t xml:space="preserve">to empower her to support </w:t>
            </w:r>
            <w:r w:rsidR="009E4692">
              <w:rPr>
                <w:rFonts w:ascii="Arial" w:hAnsi="Arial" w:cs="Arial"/>
                <w:sz w:val="20"/>
                <w:szCs w:val="20"/>
              </w:rPr>
              <w:t xml:space="preserve">and develop </w:t>
            </w:r>
            <w:r w:rsidR="002C7876">
              <w:rPr>
                <w:rFonts w:ascii="Arial" w:hAnsi="Arial" w:cs="Arial"/>
                <w:sz w:val="20"/>
                <w:szCs w:val="20"/>
              </w:rPr>
              <w:t>a</w:t>
            </w:r>
            <w:r w:rsidRPr="00CB2731">
              <w:rPr>
                <w:rFonts w:ascii="Arial" w:hAnsi="Arial" w:cs="Arial"/>
                <w:sz w:val="20"/>
                <w:szCs w:val="20"/>
              </w:rPr>
              <w:t xml:space="preserve"> speak up culture, enabling staff to feel confident and </w:t>
            </w:r>
            <w:r w:rsidR="009E4692">
              <w:rPr>
                <w:rFonts w:ascii="Arial" w:hAnsi="Arial" w:cs="Arial"/>
                <w:sz w:val="20"/>
                <w:szCs w:val="20"/>
              </w:rPr>
              <w:t xml:space="preserve">psychologically </w:t>
            </w:r>
            <w:r w:rsidRPr="00CB2731">
              <w:rPr>
                <w:rFonts w:ascii="Arial" w:hAnsi="Arial" w:cs="Arial"/>
                <w:sz w:val="20"/>
                <w:szCs w:val="20"/>
              </w:rPr>
              <w:t>safe to raise concerns without fear of recrimination.</w:t>
            </w:r>
          </w:p>
          <w:p w14:paraId="17AF8B3E" w14:textId="66D5D15A" w:rsidR="003323E7" w:rsidRPr="00C41D09" w:rsidRDefault="00CB2731" w:rsidP="00C41D09">
            <w:pPr>
              <w:rPr>
                <w:rFonts w:ascii="Arial" w:hAnsi="Arial" w:cs="Arial"/>
                <w:sz w:val="20"/>
                <w:szCs w:val="20"/>
              </w:rPr>
            </w:pPr>
            <w:r w:rsidRPr="00CB273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4D57AC5E" w14:textId="0C16674E" w:rsidR="00866EB2" w:rsidRDefault="00032950" w:rsidP="00C41D09">
            <w:pPr>
              <w:pStyle w:val="Default"/>
              <w:rPr>
                <w:sz w:val="20"/>
                <w:szCs w:val="20"/>
              </w:rPr>
            </w:pPr>
            <w:r w:rsidRPr="00032950">
              <w:rPr>
                <w:sz w:val="20"/>
                <w:szCs w:val="20"/>
              </w:rPr>
              <w:t xml:space="preserve">With core values of respect, </w:t>
            </w:r>
            <w:r w:rsidR="003323E7" w:rsidRPr="00032950">
              <w:rPr>
                <w:sz w:val="20"/>
                <w:szCs w:val="20"/>
              </w:rPr>
              <w:t>kindness,</w:t>
            </w:r>
            <w:r w:rsidRPr="00032950">
              <w:rPr>
                <w:sz w:val="20"/>
                <w:szCs w:val="20"/>
              </w:rPr>
              <w:t xml:space="preserve"> and support,</w:t>
            </w:r>
            <w:r w:rsidR="00D55139">
              <w:rPr>
                <w:sz w:val="20"/>
                <w:szCs w:val="20"/>
              </w:rPr>
              <w:t xml:space="preserve"> and due to the many challenges seen as a result to the pandemic,</w:t>
            </w:r>
            <w:r w:rsidRPr="0003295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Bethany </w:t>
            </w:r>
            <w:r w:rsidRPr="00032950">
              <w:rPr>
                <w:sz w:val="20"/>
                <w:szCs w:val="20"/>
              </w:rPr>
              <w:t>felt invigorated to apply for the Lead Guardian role</w:t>
            </w:r>
            <w:r w:rsidR="00F9329F">
              <w:rPr>
                <w:sz w:val="20"/>
                <w:szCs w:val="20"/>
              </w:rPr>
              <w:t>.</w:t>
            </w:r>
            <w:r w:rsidR="00D16B1D">
              <w:rPr>
                <w:sz w:val="20"/>
                <w:szCs w:val="20"/>
              </w:rPr>
              <w:t xml:space="preserve">  </w:t>
            </w:r>
            <w:r w:rsidR="00D55139">
              <w:rPr>
                <w:sz w:val="20"/>
                <w:szCs w:val="20"/>
              </w:rPr>
              <w:t xml:space="preserve">During these times she drew on her </w:t>
            </w:r>
            <w:r w:rsidR="00D55139" w:rsidRPr="00CB2731">
              <w:rPr>
                <w:color w:val="auto"/>
                <w:sz w:val="20"/>
                <w:szCs w:val="20"/>
              </w:rPr>
              <w:t xml:space="preserve">compassionate </w:t>
            </w:r>
            <w:r w:rsidR="00833039">
              <w:rPr>
                <w:color w:val="auto"/>
                <w:sz w:val="20"/>
                <w:szCs w:val="20"/>
              </w:rPr>
              <w:t xml:space="preserve">leadership </w:t>
            </w:r>
            <w:r w:rsidR="00D55139">
              <w:rPr>
                <w:color w:val="auto"/>
                <w:sz w:val="20"/>
                <w:szCs w:val="20"/>
              </w:rPr>
              <w:t>skills</w:t>
            </w:r>
            <w:r w:rsidR="00833039">
              <w:rPr>
                <w:color w:val="auto"/>
                <w:sz w:val="20"/>
                <w:szCs w:val="20"/>
              </w:rPr>
              <w:t xml:space="preserve"> </w:t>
            </w:r>
            <w:r w:rsidR="00890438">
              <w:rPr>
                <w:color w:val="auto"/>
                <w:sz w:val="20"/>
                <w:szCs w:val="20"/>
              </w:rPr>
              <w:t>to</w:t>
            </w:r>
            <w:r w:rsidR="00833039">
              <w:rPr>
                <w:color w:val="auto"/>
                <w:sz w:val="20"/>
                <w:szCs w:val="20"/>
              </w:rPr>
              <w:t xml:space="preserve"> </w:t>
            </w:r>
            <w:r w:rsidR="003323E7">
              <w:rPr>
                <w:color w:val="auto"/>
                <w:sz w:val="20"/>
                <w:szCs w:val="20"/>
              </w:rPr>
              <w:t xml:space="preserve">respond to staff fears and anxieties, </w:t>
            </w:r>
            <w:r w:rsidR="00D55139" w:rsidRPr="00CB2731">
              <w:rPr>
                <w:color w:val="auto"/>
                <w:sz w:val="20"/>
                <w:szCs w:val="20"/>
              </w:rPr>
              <w:t xml:space="preserve">with kindness and civility, whilst </w:t>
            </w:r>
            <w:r w:rsidR="00890438">
              <w:rPr>
                <w:color w:val="auto"/>
                <w:sz w:val="20"/>
                <w:szCs w:val="20"/>
              </w:rPr>
              <w:t xml:space="preserve">still </w:t>
            </w:r>
            <w:r w:rsidR="00D55139" w:rsidRPr="00CB2731">
              <w:rPr>
                <w:color w:val="auto"/>
                <w:sz w:val="20"/>
                <w:szCs w:val="20"/>
              </w:rPr>
              <w:t>acknowledging their concerns and worries</w:t>
            </w:r>
            <w:r w:rsidR="00890438">
              <w:rPr>
                <w:sz w:val="20"/>
                <w:szCs w:val="20"/>
              </w:rPr>
              <w:t xml:space="preserve">.  </w:t>
            </w:r>
            <w:r w:rsidR="00D7655F">
              <w:rPr>
                <w:sz w:val="20"/>
                <w:szCs w:val="20"/>
              </w:rPr>
              <w:t xml:space="preserve">This </w:t>
            </w:r>
            <w:r w:rsidR="00D55139">
              <w:rPr>
                <w:sz w:val="20"/>
                <w:szCs w:val="20"/>
              </w:rPr>
              <w:t xml:space="preserve">was </w:t>
            </w:r>
            <w:r w:rsidR="00D55139" w:rsidRPr="00B13901">
              <w:rPr>
                <w:sz w:val="20"/>
                <w:szCs w:val="20"/>
              </w:rPr>
              <w:t xml:space="preserve">key </w:t>
            </w:r>
            <w:r w:rsidR="00D7655F">
              <w:rPr>
                <w:sz w:val="20"/>
                <w:szCs w:val="20"/>
              </w:rPr>
              <w:t>to</w:t>
            </w:r>
            <w:r w:rsidR="00D55139" w:rsidRPr="00B13901">
              <w:rPr>
                <w:sz w:val="20"/>
                <w:szCs w:val="20"/>
              </w:rPr>
              <w:t xml:space="preserve"> maintaining staff and patient safety and ultimately</w:t>
            </w:r>
            <w:r w:rsidR="00866EB2">
              <w:rPr>
                <w:sz w:val="20"/>
                <w:szCs w:val="20"/>
              </w:rPr>
              <w:t>, t</w:t>
            </w:r>
            <w:r w:rsidR="00866EB2" w:rsidRPr="00866EB2">
              <w:rPr>
                <w:sz w:val="20"/>
                <w:szCs w:val="20"/>
              </w:rPr>
              <w:t xml:space="preserve">hrough this difficult experience, Bethany believes the organisation has </w:t>
            </w:r>
            <w:r w:rsidR="00866EB2">
              <w:rPr>
                <w:sz w:val="20"/>
                <w:szCs w:val="20"/>
              </w:rPr>
              <w:t>begun to see</w:t>
            </w:r>
            <w:r w:rsidR="00866EB2" w:rsidRPr="00866EB2">
              <w:rPr>
                <w:sz w:val="20"/>
                <w:szCs w:val="20"/>
              </w:rPr>
              <w:t xml:space="preserve"> a positive impact on the overall culture, helping to create a</w:t>
            </w:r>
            <w:r w:rsidR="00866EB2">
              <w:rPr>
                <w:sz w:val="20"/>
                <w:szCs w:val="20"/>
              </w:rPr>
              <w:t>nd promote a</w:t>
            </w:r>
            <w:r w:rsidR="00866EB2" w:rsidRPr="00866EB2">
              <w:rPr>
                <w:sz w:val="20"/>
                <w:szCs w:val="20"/>
              </w:rPr>
              <w:t xml:space="preserve"> caring and supportive environment, </w:t>
            </w:r>
            <w:r w:rsidR="00FD3C58">
              <w:rPr>
                <w:sz w:val="20"/>
                <w:szCs w:val="20"/>
              </w:rPr>
              <w:t>embedding</w:t>
            </w:r>
            <w:r w:rsidR="00866EB2" w:rsidRPr="00866EB2">
              <w:rPr>
                <w:sz w:val="20"/>
                <w:szCs w:val="20"/>
              </w:rPr>
              <w:t xml:space="preserve"> a sense of cohesion and belonging.  </w:t>
            </w:r>
          </w:p>
          <w:p w14:paraId="3D69C203" w14:textId="77777777" w:rsidR="00866EB2" w:rsidRDefault="00866EB2" w:rsidP="00C41D09">
            <w:pPr>
              <w:pStyle w:val="Default"/>
              <w:rPr>
                <w:sz w:val="20"/>
                <w:szCs w:val="20"/>
              </w:rPr>
            </w:pPr>
          </w:p>
          <w:p w14:paraId="22A5FCEA" w14:textId="70C96556" w:rsidR="00B45CAC" w:rsidRDefault="00B45CAC" w:rsidP="00866EB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GB"/>
              </w:rPr>
              <w:t>Prior to joining the NHS Bethany served in both the Royal Navy, were she qualified as a nurse</w:t>
            </w:r>
            <w:r w:rsidR="00FD3C58">
              <w:rPr>
                <w:sz w:val="20"/>
                <w:szCs w:val="20"/>
                <w:lang w:eastAsia="en-GB"/>
              </w:rPr>
              <w:t>,</w:t>
            </w:r>
            <w:r>
              <w:rPr>
                <w:sz w:val="20"/>
                <w:szCs w:val="20"/>
                <w:lang w:eastAsia="en-GB"/>
              </w:rPr>
              <w:t xml:space="preserve"> and subsequently as a Nursing Officer in the British Army.  A career which spanned 17 years and saw her deploy on operations to </w:t>
            </w:r>
            <w:r w:rsidRPr="00B45CAC">
              <w:rPr>
                <w:sz w:val="20"/>
                <w:szCs w:val="20"/>
                <w:lang w:eastAsia="en-GB"/>
              </w:rPr>
              <w:t>both Afghanistan and Sierra Leone</w:t>
            </w:r>
            <w:r>
              <w:rPr>
                <w:sz w:val="20"/>
                <w:szCs w:val="20"/>
                <w:lang w:eastAsia="en-GB"/>
              </w:rPr>
              <w:t xml:space="preserve"> where she worked as a specialist in the Ebola Virus Disease Treatment Unit</w:t>
            </w:r>
            <w:r w:rsidRPr="00B45CAC">
              <w:rPr>
                <w:sz w:val="20"/>
                <w:szCs w:val="20"/>
                <w:lang w:eastAsia="en-GB"/>
              </w:rPr>
              <w:t xml:space="preserve">.  </w:t>
            </w:r>
          </w:p>
          <w:p w14:paraId="0A504E6E" w14:textId="77777777" w:rsidR="00B45CAC" w:rsidRDefault="00B45CAC" w:rsidP="00F42D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  <w:p w14:paraId="5E2F3F57" w14:textId="219115B6" w:rsidR="00D06A2B" w:rsidRDefault="00111CAD" w:rsidP="00457FA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GB"/>
              </w:rPr>
              <w:t xml:space="preserve">Bethany </w:t>
            </w:r>
            <w:r w:rsidR="00457FA6">
              <w:rPr>
                <w:sz w:val="20"/>
                <w:szCs w:val="20"/>
              </w:rPr>
              <w:t>is an</w:t>
            </w:r>
            <w:r w:rsidR="00457FA6" w:rsidRPr="00457FA6">
              <w:rPr>
                <w:sz w:val="20"/>
                <w:szCs w:val="20"/>
              </w:rPr>
              <w:t xml:space="preserve"> ambitious and determined leader who has developed a set of operational and strategic, management and leadership skills.</w:t>
            </w:r>
            <w:r w:rsidR="00457FA6">
              <w:rPr>
                <w:sz w:val="20"/>
                <w:szCs w:val="20"/>
              </w:rPr>
              <w:t xml:space="preserve">  Her drive </w:t>
            </w:r>
            <w:r w:rsidR="00D06A2B">
              <w:rPr>
                <w:sz w:val="20"/>
                <w:szCs w:val="20"/>
              </w:rPr>
              <w:t xml:space="preserve">is intrinsically linked to her inherent caring </w:t>
            </w:r>
            <w:r w:rsidR="00EE3993">
              <w:rPr>
                <w:sz w:val="20"/>
                <w:szCs w:val="20"/>
              </w:rPr>
              <w:t>nature,</w:t>
            </w:r>
            <w:r w:rsidR="00046B24">
              <w:rPr>
                <w:sz w:val="20"/>
                <w:szCs w:val="20"/>
              </w:rPr>
              <w:t xml:space="preserve"> and she firmly believes in creating a culture of openness and transparency to improve and develop the wider workforce to ensure </w:t>
            </w:r>
            <w:r w:rsidR="00EE3993">
              <w:rPr>
                <w:sz w:val="20"/>
                <w:szCs w:val="20"/>
              </w:rPr>
              <w:t xml:space="preserve">positive experiences and outcomes for both </w:t>
            </w:r>
            <w:r w:rsidR="00A10AF6">
              <w:rPr>
                <w:sz w:val="20"/>
                <w:szCs w:val="20"/>
              </w:rPr>
              <w:t>staff and service user</w:t>
            </w:r>
            <w:r w:rsidR="00EE3993">
              <w:rPr>
                <w:sz w:val="20"/>
                <w:szCs w:val="20"/>
              </w:rPr>
              <w:t xml:space="preserve">s. </w:t>
            </w:r>
          </w:p>
          <w:p w14:paraId="222BC592" w14:textId="77777777" w:rsidR="00D06A2B" w:rsidRDefault="00D06A2B" w:rsidP="00457FA6">
            <w:pPr>
              <w:pStyle w:val="Default"/>
              <w:rPr>
                <w:sz w:val="20"/>
                <w:szCs w:val="20"/>
              </w:rPr>
            </w:pPr>
          </w:p>
          <w:p w14:paraId="3906C429" w14:textId="0155CCB6" w:rsidR="00D06A2B" w:rsidRDefault="00D06A2B" w:rsidP="00457FA6">
            <w:pPr>
              <w:pStyle w:val="Default"/>
              <w:rPr>
                <w:sz w:val="20"/>
                <w:szCs w:val="20"/>
              </w:rPr>
            </w:pPr>
          </w:p>
          <w:p w14:paraId="44E9C844" w14:textId="51D631AB" w:rsidR="00FD3C58" w:rsidRPr="00FD3C58" w:rsidRDefault="00FD3C58" w:rsidP="00FD3C58">
            <w:pPr>
              <w:pStyle w:val="Default"/>
              <w:rPr>
                <w:sz w:val="20"/>
                <w:szCs w:val="20"/>
                <w:lang w:eastAsia="en-GB"/>
              </w:rPr>
            </w:pPr>
          </w:p>
          <w:p w14:paraId="7E38A1AD" w14:textId="776311BC" w:rsidR="003D1B71" w:rsidRPr="00B976BA" w:rsidRDefault="003D1B71" w:rsidP="00332CD2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D1B71" w14:paraId="09015838" w14:textId="77777777" w:rsidTr="003D1B71">
        <w:trPr>
          <w:trHeight w:val="1164"/>
        </w:trPr>
        <w:tc>
          <w:tcPr>
            <w:tcW w:w="720" w:type="dxa"/>
          </w:tcPr>
          <w:p w14:paraId="4613794C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8AB833" w:themeColor="accent2"/>
              </w:rPr>
            </w:pPr>
          </w:p>
        </w:tc>
        <w:tc>
          <w:tcPr>
            <w:tcW w:w="2942" w:type="dxa"/>
            <w:gridSpan w:val="2"/>
          </w:tcPr>
          <w:p w14:paraId="74212FAC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8AB833" w:themeColor="accent2"/>
              </w:rPr>
            </w:pPr>
          </w:p>
        </w:tc>
        <w:tc>
          <w:tcPr>
            <w:tcW w:w="423" w:type="dxa"/>
            <w:vMerge/>
          </w:tcPr>
          <w:p w14:paraId="382EDC3C" w14:textId="77777777" w:rsidR="003D1B71" w:rsidRPr="009F2FCE" w:rsidRDefault="003D1B71" w:rsidP="00590471">
            <w:pPr>
              <w:pStyle w:val="BodyText"/>
              <w:kinsoku w:val="0"/>
              <w:overflowPunct w:val="0"/>
              <w:rPr>
                <w:rFonts w:ascii="Arial" w:hAnsi="Arial" w:cs="Arial"/>
              </w:rPr>
            </w:pPr>
          </w:p>
        </w:tc>
        <w:tc>
          <w:tcPr>
            <w:tcW w:w="6607" w:type="dxa"/>
            <w:vMerge/>
          </w:tcPr>
          <w:p w14:paraId="78C3C249" w14:textId="77777777" w:rsidR="003D1B71" w:rsidRPr="00590471" w:rsidRDefault="003D1B71" w:rsidP="00222466"/>
        </w:tc>
      </w:tr>
      <w:tr w:rsidR="003D1B71" w14:paraId="50C45E29" w14:textId="77777777" w:rsidTr="003D1B71">
        <w:trPr>
          <w:trHeight w:val="543"/>
        </w:trPr>
        <w:tc>
          <w:tcPr>
            <w:tcW w:w="720" w:type="dxa"/>
          </w:tcPr>
          <w:p w14:paraId="13A20CD3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AD2C222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C18F62" wp14:editId="55A66CA1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290A81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49e39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26E7722" w14:textId="77777777" w:rsidR="003D1B71" w:rsidRPr="00B334D3" w:rsidRDefault="0098666E" w:rsidP="00380FD1">
            <w:pPr>
              <w:pStyle w:val="Information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334D3">
              <w:rPr>
                <w:rFonts w:ascii="Arial" w:hAnsi="Arial" w:cs="Arial"/>
                <w:color w:val="000000" w:themeColor="text1"/>
                <w:sz w:val="16"/>
                <w:szCs w:val="16"/>
              </w:rPr>
              <w:t>Hampshire</w:t>
            </w:r>
          </w:p>
        </w:tc>
        <w:tc>
          <w:tcPr>
            <w:tcW w:w="423" w:type="dxa"/>
            <w:vMerge/>
          </w:tcPr>
          <w:p w14:paraId="32DD1298" w14:textId="77777777" w:rsidR="003D1B71" w:rsidRPr="009F2FCE" w:rsidRDefault="003D1B71" w:rsidP="00590471">
            <w:pPr>
              <w:pStyle w:val="BodyText"/>
              <w:kinsoku w:val="0"/>
              <w:overflowPunct w:val="0"/>
              <w:rPr>
                <w:rFonts w:ascii="Arial" w:hAnsi="Arial" w:cs="Arial"/>
              </w:rPr>
            </w:pPr>
          </w:p>
        </w:tc>
        <w:tc>
          <w:tcPr>
            <w:tcW w:w="6607" w:type="dxa"/>
            <w:vMerge/>
          </w:tcPr>
          <w:p w14:paraId="661F1062" w14:textId="77777777" w:rsidR="003D1B71" w:rsidRDefault="003D1B71" w:rsidP="005801E5">
            <w:pPr>
              <w:pStyle w:val="Heading1"/>
            </w:pPr>
          </w:p>
        </w:tc>
      </w:tr>
      <w:tr w:rsidR="003D1B71" w14:paraId="21CA35BA" w14:textId="77777777" w:rsidTr="003D1B71">
        <w:trPr>
          <w:trHeight w:val="183"/>
        </w:trPr>
        <w:tc>
          <w:tcPr>
            <w:tcW w:w="720" w:type="dxa"/>
          </w:tcPr>
          <w:p w14:paraId="185D2D94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9AA42B5" w14:textId="77777777" w:rsidR="003D1B71" w:rsidRPr="00B334D3" w:rsidRDefault="003D1B71" w:rsidP="00222466">
            <w:pPr>
              <w:pStyle w:val="NoSpacing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23" w:type="dxa"/>
            <w:vMerge/>
          </w:tcPr>
          <w:p w14:paraId="23CDFF95" w14:textId="77777777" w:rsidR="003D1B71" w:rsidRPr="009F2FCE" w:rsidRDefault="003D1B71" w:rsidP="00590471">
            <w:pPr>
              <w:pStyle w:val="BodyText"/>
              <w:kinsoku w:val="0"/>
              <w:overflowPunct w:val="0"/>
              <w:rPr>
                <w:rFonts w:ascii="Arial" w:hAnsi="Arial" w:cs="Arial"/>
              </w:rPr>
            </w:pPr>
          </w:p>
        </w:tc>
        <w:tc>
          <w:tcPr>
            <w:tcW w:w="6607" w:type="dxa"/>
            <w:vMerge/>
          </w:tcPr>
          <w:p w14:paraId="30D2CB33" w14:textId="77777777" w:rsidR="003D1B71" w:rsidRDefault="003D1B71" w:rsidP="005801E5">
            <w:pPr>
              <w:pStyle w:val="Heading1"/>
            </w:pPr>
          </w:p>
        </w:tc>
      </w:tr>
      <w:tr w:rsidR="003D1B71" w14:paraId="0A00D6AD" w14:textId="77777777" w:rsidTr="003D1B71">
        <w:trPr>
          <w:trHeight w:val="624"/>
        </w:trPr>
        <w:tc>
          <w:tcPr>
            <w:tcW w:w="720" w:type="dxa"/>
          </w:tcPr>
          <w:p w14:paraId="657BDE02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C00F0D4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26D018F" wp14:editId="3AE1B426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2F8C56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8ab833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B23E9C1" w14:textId="329A7040" w:rsidR="003D1B71" w:rsidRPr="00B334D3" w:rsidRDefault="00DB5CC6" w:rsidP="00380FD1">
            <w:pPr>
              <w:pStyle w:val="Information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DB5CC6">
              <w:rPr>
                <w:rFonts w:ascii="Arial" w:hAnsi="Arial" w:cs="Arial"/>
                <w:color w:val="000000" w:themeColor="text1"/>
                <w:sz w:val="16"/>
                <w:szCs w:val="16"/>
              </w:rPr>
              <w:t>07887 650880</w:t>
            </w:r>
          </w:p>
        </w:tc>
        <w:tc>
          <w:tcPr>
            <w:tcW w:w="423" w:type="dxa"/>
            <w:vMerge/>
          </w:tcPr>
          <w:p w14:paraId="1BCB6ACE" w14:textId="77777777" w:rsidR="003D1B71" w:rsidRPr="009F2FCE" w:rsidRDefault="003D1B71" w:rsidP="00590471">
            <w:pPr>
              <w:pStyle w:val="BodyText"/>
              <w:kinsoku w:val="0"/>
              <w:overflowPunct w:val="0"/>
              <w:rPr>
                <w:rFonts w:ascii="Arial" w:hAnsi="Arial" w:cs="Arial"/>
              </w:rPr>
            </w:pPr>
          </w:p>
        </w:tc>
        <w:tc>
          <w:tcPr>
            <w:tcW w:w="6607" w:type="dxa"/>
            <w:vMerge/>
          </w:tcPr>
          <w:p w14:paraId="65CD2492" w14:textId="77777777" w:rsidR="003D1B71" w:rsidRDefault="003D1B71" w:rsidP="005801E5">
            <w:pPr>
              <w:pStyle w:val="Heading1"/>
            </w:pPr>
          </w:p>
        </w:tc>
      </w:tr>
      <w:tr w:rsidR="003D1B71" w14:paraId="5F81E593" w14:textId="77777777" w:rsidTr="003D1B71">
        <w:trPr>
          <w:trHeight w:val="183"/>
        </w:trPr>
        <w:tc>
          <w:tcPr>
            <w:tcW w:w="720" w:type="dxa"/>
          </w:tcPr>
          <w:p w14:paraId="5D3851F5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4AD1D29" w14:textId="77777777" w:rsidR="003D1B71" w:rsidRPr="00B334D3" w:rsidRDefault="003D1B71" w:rsidP="00B6466C">
            <w:pPr>
              <w:pStyle w:val="NoSpacing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23" w:type="dxa"/>
            <w:vMerge/>
          </w:tcPr>
          <w:p w14:paraId="1044A316" w14:textId="77777777" w:rsidR="003D1B71" w:rsidRPr="009F2FCE" w:rsidRDefault="003D1B71" w:rsidP="00590471">
            <w:pPr>
              <w:pStyle w:val="BodyText"/>
              <w:kinsoku w:val="0"/>
              <w:overflowPunct w:val="0"/>
              <w:rPr>
                <w:rFonts w:ascii="Arial" w:hAnsi="Arial" w:cs="Arial"/>
              </w:rPr>
            </w:pPr>
          </w:p>
        </w:tc>
        <w:tc>
          <w:tcPr>
            <w:tcW w:w="6607" w:type="dxa"/>
            <w:vMerge/>
          </w:tcPr>
          <w:p w14:paraId="343139C4" w14:textId="77777777" w:rsidR="003D1B71" w:rsidRDefault="003D1B71" w:rsidP="005801E5">
            <w:pPr>
              <w:pStyle w:val="Heading1"/>
            </w:pPr>
          </w:p>
        </w:tc>
      </w:tr>
      <w:tr w:rsidR="003D1B71" w14:paraId="2C80259C" w14:textId="77777777" w:rsidTr="003D1B71">
        <w:trPr>
          <w:trHeight w:val="633"/>
        </w:trPr>
        <w:tc>
          <w:tcPr>
            <w:tcW w:w="720" w:type="dxa"/>
          </w:tcPr>
          <w:p w14:paraId="15511C49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3B6D4DD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FC8F08A" wp14:editId="5AC0DD0F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1D2650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2967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81112E6" w14:textId="2B0D6174" w:rsidR="003D1B71" w:rsidRPr="00B334D3" w:rsidRDefault="00DB5CC6" w:rsidP="00380FD1">
            <w:pPr>
              <w:pStyle w:val="Information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bethanydeer@hotmail.com</w:t>
            </w:r>
          </w:p>
        </w:tc>
        <w:tc>
          <w:tcPr>
            <w:tcW w:w="423" w:type="dxa"/>
            <w:vMerge/>
          </w:tcPr>
          <w:p w14:paraId="420F01FB" w14:textId="77777777" w:rsidR="003D1B71" w:rsidRPr="009F2FCE" w:rsidRDefault="003D1B71" w:rsidP="00590471">
            <w:pPr>
              <w:pStyle w:val="BodyText"/>
              <w:kinsoku w:val="0"/>
              <w:overflowPunct w:val="0"/>
              <w:rPr>
                <w:rFonts w:ascii="Arial" w:hAnsi="Arial" w:cs="Arial"/>
              </w:rPr>
            </w:pPr>
          </w:p>
        </w:tc>
        <w:tc>
          <w:tcPr>
            <w:tcW w:w="6607" w:type="dxa"/>
            <w:vMerge/>
          </w:tcPr>
          <w:p w14:paraId="54CBE0E9" w14:textId="77777777" w:rsidR="003D1B71" w:rsidRDefault="003D1B71" w:rsidP="005801E5">
            <w:pPr>
              <w:pStyle w:val="Heading1"/>
            </w:pPr>
          </w:p>
        </w:tc>
      </w:tr>
      <w:tr w:rsidR="003D1B71" w14:paraId="31119745" w14:textId="77777777" w:rsidTr="003D1B71">
        <w:trPr>
          <w:trHeight w:val="174"/>
        </w:trPr>
        <w:tc>
          <w:tcPr>
            <w:tcW w:w="720" w:type="dxa"/>
          </w:tcPr>
          <w:p w14:paraId="4B2F98C7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C04F297" w14:textId="77777777" w:rsidR="003D1B71" w:rsidRPr="00B334D3" w:rsidRDefault="003D1B71" w:rsidP="00B6466C">
            <w:pPr>
              <w:pStyle w:val="NoSpacing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23" w:type="dxa"/>
            <w:vMerge/>
          </w:tcPr>
          <w:p w14:paraId="64DB8510" w14:textId="77777777" w:rsidR="003D1B71" w:rsidRPr="009F2FCE" w:rsidRDefault="003D1B71" w:rsidP="00590471">
            <w:pPr>
              <w:pStyle w:val="BodyText"/>
              <w:kinsoku w:val="0"/>
              <w:overflowPunct w:val="0"/>
              <w:rPr>
                <w:rFonts w:ascii="Arial" w:hAnsi="Arial" w:cs="Arial"/>
              </w:rPr>
            </w:pPr>
          </w:p>
        </w:tc>
        <w:tc>
          <w:tcPr>
            <w:tcW w:w="6607" w:type="dxa"/>
            <w:vMerge/>
          </w:tcPr>
          <w:p w14:paraId="548C9A8B" w14:textId="77777777" w:rsidR="003D1B71" w:rsidRDefault="003D1B71" w:rsidP="005801E5">
            <w:pPr>
              <w:pStyle w:val="Heading1"/>
            </w:pPr>
          </w:p>
        </w:tc>
      </w:tr>
      <w:tr w:rsidR="003D1B71" w14:paraId="70B0BE07" w14:textId="77777777" w:rsidTr="003D1B71">
        <w:trPr>
          <w:trHeight w:val="633"/>
        </w:trPr>
        <w:tc>
          <w:tcPr>
            <w:tcW w:w="720" w:type="dxa"/>
          </w:tcPr>
          <w:p w14:paraId="0AE50491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EECE1A1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ED7D43" wp14:editId="38EB5400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C715F5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pSS9jIAAO7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c0cf3a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098A4BF" w14:textId="3558E907" w:rsidR="003D1B71" w:rsidRPr="00B334D3" w:rsidRDefault="00DF6029" w:rsidP="00380FD1">
            <w:pPr>
              <w:pStyle w:val="Information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hyperlink r:id="rId19" w:history="1">
              <w:r w:rsidR="00DB5CC6" w:rsidRPr="0012775D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https://www.linkedin.com/in/beth-carter-492813a7</w:t>
              </w:r>
            </w:hyperlink>
            <w:r w:rsidR="00DB5CC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23" w:type="dxa"/>
            <w:vMerge/>
          </w:tcPr>
          <w:p w14:paraId="6AF50342" w14:textId="77777777" w:rsidR="003D1B71" w:rsidRPr="009F2FCE" w:rsidRDefault="003D1B71" w:rsidP="00A14C79">
            <w:pPr>
              <w:pStyle w:val="Information"/>
              <w:rPr>
                <w:rFonts w:ascii="Arial" w:hAnsi="Arial" w:cs="Arial"/>
              </w:rPr>
            </w:pPr>
          </w:p>
        </w:tc>
        <w:tc>
          <w:tcPr>
            <w:tcW w:w="6607" w:type="dxa"/>
            <w:vMerge/>
          </w:tcPr>
          <w:p w14:paraId="548AECF1" w14:textId="77777777" w:rsidR="003D1B71" w:rsidRDefault="003D1B71" w:rsidP="005801E5">
            <w:pPr>
              <w:pStyle w:val="Heading1"/>
            </w:pPr>
          </w:p>
        </w:tc>
      </w:tr>
      <w:tr w:rsidR="003D1B71" w14:paraId="6F60955F" w14:textId="77777777" w:rsidTr="003D1B71">
        <w:trPr>
          <w:trHeight w:val="2448"/>
        </w:trPr>
        <w:tc>
          <w:tcPr>
            <w:tcW w:w="720" w:type="dxa"/>
          </w:tcPr>
          <w:p w14:paraId="477702A3" w14:textId="77777777" w:rsidR="003D1B71" w:rsidRPr="0056708E" w:rsidRDefault="003D1B71" w:rsidP="00222466">
            <w:pPr>
              <w:rPr>
                <w:rFonts w:ascii="Calibri" w:hAnsi="Calibri" w:cs="Calibri"/>
                <w:color w:val="8AB833" w:themeColor="accent2"/>
              </w:rPr>
            </w:pPr>
          </w:p>
        </w:tc>
        <w:tc>
          <w:tcPr>
            <w:tcW w:w="2942" w:type="dxa"/>
            <w:gridSpan w:val="2"/>
          </w:tcPr>
          <w:p w14:paraId="3BACF6DD" w14:textId="77777777" w:rsidR="003D1B71" w:rsidRPr="0056708E" w:rsidRDefault="003D1B71" w:rsidP="00222466">
            <w:pPr>
              <w:rPr>
                <w:rFonts w:ascii="Calibri" w:hAnsi="Calibri" w:cs="Calibri"/>
                <w:color w:val="8AB833" w:themeColor="accent2"/>
              </w:rPr>
            </w:pPr>
          </w:p>
        </w:tc>
        <w:tc>
          <w:tcPr>
            <w:tcW w:w="423" w:type="dxa"/>
          </w:tcPr>
          <w:p w14:paraId="75875958" w14:textId="77777777" w:rsidR="003D1B71" w:rsidRPr="009F2FCE" w:rsidRDefault="003D1B71" w:rsidP="00222466">
            <w:pPr>
              <w:rPr>
                <w:rFonts w:ascii="Arial" w:hAnsi="Arial" w:cs="Arial"/>
              </w:rPr>
            </w:pPr>
          </w:p>
        </w:tc>
        <w:tc>
          <w:tcPr>
            <w:tcW w:w="6607" w:type="dxa"/>
            <w:vMerge/>
          </w:tcPr>
          <w:p w14:paraId="647B75BC" w14:textId="77777777" w:rsidR="003D1B71" w:rsidRDefault="003D1B71" w:rsidP="00222466"/>
        </w:tc>
      </w:tr>
    </w:tbl>
    <w:p w14:paraId="481665D5" w14:textId="1D66AC63" w:rsidR="00332CD2" w:rsidRPr="00332CD2" w:rsidRDefault="00332CD2" w:rsidP="00D04B1F">
      <w:pPr>
        <w:tabs>
          <w:tab w:val="left" w:pos="5920"/>
        </w:tabs>
      </w:pPr>
    </w:p>
    <w:sectPr w:rsidR="00332CD2" w:rsidRPr="00332CD2" w:rsidSect="003D1B71">
      <w:headerReference w:type="default" r:id="rId2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1EA5B" w14:textId="77777777" w:rsidR="00DF6029" w:rsidRDefault="00DF6029" w:rsidP="00590471">
      <w:r>
        <w:separator/>
      </w:r>
    </w:p>
  </w:endnote>
  <w:endnote w:type="continuationSeparator" w:id="0">
    <w:p w14:paraId="2CA2B200" w14:textId="77777777" w:rsidR="00DF6029" w:rsidRDefault="00DF602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Noto Sans">
    <w:altName w:val="Cambria"/>
    <w:charset w:val="00"/>
    <w:family w:val="swiss"/>
    <w:pitch w:val="variable"/>
    <w:sig w:usb0="E00082FF" w:usb1="400078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29B2C" w14:textId="77777777" w:rsidR="00DF6029" w:rsidRDefault="00DF6029" w:rsidP="00590471">
      <w:r>
        <w:separator/>
      </w:r>
    </w:p>
  </w:footnote>
  <w:footnote w:type="continuationSeparator" w:id="0">
    <w:p w14:paraId="35828EA5" w14:textId="77777777" w:rsidR="00DF6029" w:rsidRDefault="00DF602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8464F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DA212F" wp14:editId="3F37B2C9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9D8B20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8ab833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49e39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549e39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49e39 [3204]" stroked="f">
                  <v:fill opacity="11796f" color2="#8ab833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ab833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ab833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ab833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ab833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ab833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2967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2967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B665E7"/>
    <w:multiLevelType w:val="hybridMultilevel"/>
    <w:tmpl w:val="3558B7A4"/>
    <w:lvl w:ilvl="0" w:tplc="A630FF0C">
      <w:start w:val="1"/>
      <w:numFmt w:val="bullet"/>
      <w:pStyle w:val="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833192"/>
    <w:multiLevelType w:val="hybridMultilevel"/>
    <w:tmpl w:val="C22CADB0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40B"/>
    <w:rsid w:val="00007A4B"/>
    <w:rsid w:val="0001422A"/>
    <w:rsid w:val="0001685F"/>
    <w:rsid w:val="00024930"/>
    <w:rsid w:val="00032681"/>
    <w:rsid w:val="00032950"/>
    <w:rsid w:val="00040D10"/>
    <w:rsid w:val="00046B24"/>
    <w:rsid w:val="00056162"/>
    <w:rsid w:val="000569E1"/>
    <w:rsid w:val="00060042"/>
    <w:rsid w:val="0006162F"/>
    <w:rsid w:val="000650C9"/>
    <w:rsid w:val="0008340B"/>
    <w:rsid w:val="0008685D"/>
    <w:rsid w:val="00090860"/>
    <w:rsid w:val="000B17B6"/>
    <w:rsid w:val="000E4210"/>
    <w:rsid w:val="000F2BD2"/>
    <w:rsid w:val="001000BD"/>
    <w:rsid w:val="00103DC7"/>
    <w:rsid w:val="00111CAD"/>
    <w:rsid w:val="00112FD7"/>
    <w:rsid w:val="00133293"/>
    <w:rsid w:val="00150ABD"/>
    <w:rsid w:val="00156E3A"/>
    <w:rsid w:val="00167043"/>
    <w:rsid w:val="001946FC"/>
    <w:rsid w:val="00196E4F"/>
    <w:rsid w:val="001B4F6C"/>
    <w:rsid w:val="001C4411"/>
    <w:rsid w:val="00215720"/>
    <w:rsid w:val="00222466"/>
    <w:rsid w:val="00233FA6"/>
    <w:rsid w:val="0024692F"/>
    <w:rsid w:val="0024753C"/>
    <w:rsid w:val="00261E52"/>
    <w:rsid w:val="00276026"/>
    <w:rsid w:val="00294129"/>
    <w:rsid w:val="002A7125"/>
    <w:rsid w:val="002B4549"/>
    <w:rsid w:val="002B7B69"/>
    <w:rsid w:val="002C7876"/>
    <w:rsid w:val="002D40EC"/>
    <w:rsid w:val="002F5465"/>
    <w:rsid w:val="00310F17"/>
    <w:rsid w:val="00322A46"/>
    <w:rsid w:val="003323E7"/>
    <w:rsid w:val="003326CB"/>
    <w:rsid w:val="00332CD2"/>
    <w:rsid w:val="00344329"/>
    <w:rsid w:val="00353B60"/>
    <w:rsid w:val="00367E2F"/>
    <w:rsid w:val="00376291"/>
    <w:rsid w:val="00380FD1"/>
    <w:rsid w:val="00383D02"/>
    <w:rsid w:val="00385DE7"/>
    <w:rsid w:val="00392A64"/>
    <w:rsid w:val="003C79A8"/>
    <w:rsid w:val="003D1B71"/>
    <w:rsid w:val="003D4DB4"/>
    <w:rsid w:val="003E0780"/>
    <w:rsid w:val="003E6B98"/>
    <w:rsid w:val="003F5999"/>
    <w:rsid w:val="004003C7"/>
    <w:rsid w:val="00401121"/>
    <w:rsid w:val="004239C2"/>
    <w:rsid w:val="0042661E"/>
    <w:rsid w:val="00430FE1"/>
    <w:rsid w:val="00445F97"/>
    <w:rsid w:val="00457FA6"/>
    <w:rsid w:val="00460A9D"/>
    <w:rsid w:val="004852C5"/>
    <w:rsid w:val="004E158A"/>
    <w:rsid w:val="004F3B54"/>
    <w:rsid w:val="00513A0F"/>
    <w:rsid w:val="0052159F"/>
    <w:rsid w:val="0053563D"/>
    <w:rsid w:val="00564220"/>
    <w:rsid w:val="00565C77"/>
    <w:rsid w:val="0056708E"/>
    <w:rsid w:val="005801E5"/>
    <w:rsid w:val="00590471"/>
    <w:rsid w:val="00594DDD"/>
    <w:rsid w:val="005A062B"/>
    <w:rsid w:val="005D01FA"/>
    <w:rsid w:val="005D4BE9"/>
    <w:rsid w:val="0061295C"/>
    <w:rsid w:val="00644934"/>
    <w:rsid w:val="00647676"/>
    <w:rsid w:val="00653E17"/>
    <w:rsid w:val="00654065"/>
    <w:rsid w:val="00677CBF"/>
    <w:rsid w:val="006817D6"/>
    <w:rsid w:val="006A08E8"/>
    <w:rsid w:val="006B3460"/>
    <w:rsid w:val="006C07F7"/>
    <w:rsid w:val="006D4FE0"/>
    <w:rsid w:val="006D74D5"/>
    <w:rsid w:val="006D79A8"/>
    <w:rsid w:val="006F5FED"/>
    <w:rsid w:val="00706D7A"/>
    <w:rsid w:val="0072353B"/>
    <w:rsid w:val="00755BA8"/>
    <w:rsid w:val="007575B6"/>
    <w:rsid w:val="007642B2"/>
    <w:rsid w:val="0076733C"/>
    <w:rsid w:val="00790CBA"/>
    <w:rsid w:val="007A0C4A"/>
    <w:rsid w:val="007B3C81"/>
    <w:rsid w:val="007C0EFB"/>
    <w:rsid w:val="007C295F"/>
    <w:rsid w:val="007D1B2C"/>
    <w:rsid w:val="007D4AE5"/>
    <w:rsid w:val="007D67CA"/>
    <w:rsid w:val="007E668F"/>
    <w:rsid w:val="007E797A"/>
    <w:rsid w:val="007F5B63"/>
    <w:rsid w:val="00803A0A"/>
    <w:rsid w:val="00810485"/>
    <w:rsid w:val="00817807"/>
    <w:rsid w:val="00833039"/>
    <w:rsid w:val="00842E6A"/>
    <w:rsid w:val="00843E30"/>
    <w:rsid w:val="00846CB9"/>
    <w:rsid w:val="008473D9"/>
    <w:rsid w:val="008566AA"/>
    <w:rsid w:val="008638F7"/>
    <w:rsid w:val="00866EB2"/>
    <w:rsid w:val="00890438"/>
    <w:rsid w:val="00891536"/>
    <w:rsid w:val="008A1E6E"/>
    <w:rsid w:val="008C024F"/>
    <w:rsid w:val="008C2CFC"/>
    <w:rsid w:val="008C5E33"/>
    <w:rsid w:val="008E25B7"/>
    <w:rsid w:val="008F7C7C"/>
    <w:rsid w:val="00912DC8"/>
    <w:rsid w:val="00915754"/>
    <w:rsid w:val="0092106A"/>
    <w:rsid w:val="00945D23"/>
    <w:rsid w:val="009475DC"/>
    <w:rsid w:val="009553E1"/>
    <w:rsid w:val="00967B93"/>
    <w:rsid w:val="0098666E"/>
    <w:rsid w:val="009A2DA3"/>
    <w:rsid w:val="009D090F"/>
    <w:rsid w:val="009E07FD"/>
    <w:rsid w:val="009E4692"/>
    <w:rsid w:val="009F251B"/>
    <w:rsid w:val="009F2FCE"/>
    <w:rsid w:val="009F511C"/>
    <w:rsid w:val="00A10AF6"/>
    <w:rsid w:val="00A17C12"/>
    <w:rsid w:val="00A22CC2"/>
    <w:rsid w:val="00A26520"/>
    <w:rsid w:val="00A31464"/>
    <w:rsid w:val="00A31B16"/>
    <w:rsid w:val="00A321CE"/>
    <w:rsid w:val="00A33613"/>
    <w:rsid w:val="00A40775"/>
    <w:rsid w:val="00A47A8D"/>
    <w:rsid w:val="00A84C59"/>
    <w:rsid w:val="00AC6C7E"/>
    <w:rsid w:val="00B13901"/>
    <w:rsid w:val="00B334D3"/>
    <w:rsid w:val="00B4158A"/>
    <w:rsid w:val="00B45CAC"/>
    <w:rsid w:val="00B5407A"/>
    <w:rsid w:val="00B55D9E"/>
    <w:rsid w:val="00B6466C"/>
    <w:rsid w:val="00B67CF1"/>
    <w:rsid w:val="00B868A9"/>
    <w:rsid w:val="00B976BA"/>
    <w:rsid w:val="00BB1B5D"/>
    <w:rsid w:val="00BC22C7"/>
    <w:rsid w:val="00BD195A"/>
    <w:rsid w:val="00C07240"/>
    <w:rsid w:val="00C14078"/>
    <w:rsid w:val="00C245CC"/>
    <w:rsid w:val="00C41D09"/>
    <w:rsid w:val="00C50EE3"/>
    <w:rsid w:val="00C735B4"/>
    <w:rsid w:val="00C77748"/>
    <w:rsid w:val="00C8005B"/>
    <w:rsid w:val="00C82566"/>
    <w:rsid w:val="00C974F1"/>
    <w:rsid w:val="00CB2399"/>
    <w:rsid w:val="00CB2731"/>
    <w:rsid w:val="00CC48CF"/>
    <w:rsid w:val="00CD0F34"/>
    <w:rsid w:val="00CD7D5B"/>
    <w:rsid w:val="00CE1E3D"/>
    <w:rsid w:val="00CE42C8"/>
    <w:rsid w:val="00D04B1F"/>
    <w:rsid w:val="00D04B79"/>
    <w:rsid w:val="00D053FA"/>
    <w:rsid w:val="00D06A2B"/>
    <w:rsid w:val="00D16B1D"/>
    <w:rsid w:val="00D512B9"/>
    <w:rsid w:val="00D55139"/>
    <w:rsid w:val="00D7655F"/>
    <w:rsid w:val="00D82D11"/>
    <w:rsid w:val="00D96010"/>
    <w:rsid w:val="00DB5CC6"/>
    <w:rsid w:val="00DB684C"/>
    <w:rsid w:val="00DC1D8F"/>
    <w:rsid w:val="00DC3F0A"/>
    <w:rsid w:val="00DD4626"/>
    <w:rsid w:val="00DF6029"/>
    <w:rsid w:val="00E02EE5"/>
    <w:rsid w:val="00E11B2C"/>
    <w:rsid w:val="00E26AED"/>
    <w:rsid w:val="00E67F90"/>
    <w:rsid w:val="00E73AB8"/>
    <w:rsid w:val="00E90A60"/>
    <w:rsid w:val="00EB294C"/>
    <w:rsid w:val="00ED47F7"/>
    <w:rsid w:val="00EE2C9E"/>
    <w:rsid w:val="00EE34B7"/>
    <w:rsid w:val="00EE3993"/>
    <w:rsid w:val="00EE7E09"/>
    <w:rsid w:val="00EF3F1D"/>
    <w:rsid w:val="00F0223C"/>
    <w:rsid w:val="00F241A6"/>
    <w:rsid w:val="00F2760A"/>
    <w:rsid w:val="00F27CF3"/>
    <w:rsid w:val="00F3235D"/>
    <w:rsid w:val="00F32393"/>
    <w:rsid w:val="00F357A1"/>
    <w:rsid w:val="00F42D43"/>
    <w:rsid w:val="00F44710"/>
    <w:rsid w:val="00F727EA"/>
    <w:rsid w:val="00F80A87"/>
    <w:rsid w:val="00F81F72"/>
    <w:rsid w:val="00F878BD"/>
    <w:rsid w:val="00F9329F"/>
    <w:rsid w:val="00FA2F76"/>
    <w:rsid w:val="00FD3C58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B90AF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549E39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549E39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8AB833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549E39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549E39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549E39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549E39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02967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02967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8AB833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paragraph" w:customStyle="1" w:styleId="liste">
    <w:name w:val="liste"/>
    <w:basedOn w:val="NoSpacing"/>
    <w:link w:val="listeChar"/>
    <w:qFormat/>
    <w:rsid w:val="00B334D3"/>
    <w:pPr>
      <w:widowControl/>
      <w:numPr>
        <w:numId w:val="4"/>
      </w:numPr>
      <w:autoSpaceDE/>
      <w:autoSpaceDN/>
      <w:adjustRightInd/>
      <w:ind w:left="697" w:hanging="357"/>
    </w:pPr>
    <w:rPr>
      <w:rFonts w:ascii="Noto Sans" w:eastAsiaTheme="minorHAnsi" w:hAnsi="Noto Sans" w:cstheme="minorBidi"/>
      <w:color w:val="222E39"/>
      <w:sz w:val="20"/>
      <w:lang w:val="en-GB"/>
    </w:rPr>
  </w:style>
  <w:style w:type="character" w:customStyle="1" w:styleId="listeChar">
    <w:name w:val="liste Char"/>
    <w:basedOn w:val="DefaultParagraphFont"/>
    <w:link w:val="liste"/>
    <w:rsid w:val="00B334D3"/>
    <w:rPr>
      <w:rFonts w:ascii="Noto Sans" w:eastAsiaTheme="minorHAnsi" w:hAnsi="Noto Sans" w:cstheme="minorBidi"/>
      <w:color w:val="222E39"/>
      <w:sz w:val="20"/>
      <w:lang w:val="en-GB"/>
    </w:rPr>
  </w:style>
  <w:style w:type="character" w:styleId="Hyperlink">
    <w:name w:val="Hyperlink"/>
    <w:basedOn w:val="DefaultParagraphFont"/>
    <w:uiPriority w:val="99"/>
    <w:unhideWhenUsed/>
    <w:rsid w:val="00B334D3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B334D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2C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CC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57FA6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n-GB"/>
    </w:rPr>
  </w:style>
  <w:style w:type="character" w:styleId="Emphasis">
    <w:name w:val="Emphasis"/>
    <w:basedOn w:val="DefaultParagraphFont"/>
    <w:uiPriority w:val="20"/>
    <w:qFormat/>
    <w:rsid w:val="00457F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hyperlink" Target="https://www.linkedin.com/in/beth-carter-492813a7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SDC_USERS\anna.rowen\OneDrive%20-%20Havant%20and%20South%20Downs%20College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b4e66c0a-3038-42ad-8796-f9c1c3ca9fc0" xsi:nil="true"/>
    <Owner xmlns="b4e66c0a-3038-42ad-8796-f9c1c3ca9fc0">
      <UserInfo>
        <DisplayName/>
        <AccountId xsi:nil="true"/>
        <AccountType/>
      </UserInfo>
    </Owner>
    <NotebookType xmlns="b4e66c0a-3038-42ad-8796-f9c1c3ca9fc0" xsi:nil="true"/>
    <Invited_Teachers xmlns="b4e66c0a-3038-42ad-8796-f9c1c3ca9fc0" xsi:nil="true"/>
    <DefaultSectionNames xmlns="b4e66c0a-3038-42ad-8796-f9c1c3ca9fc0" xsi:nil="true"/>
    <AppVersion xmlns="b4e66c0a-3038-42ad-8796-f9c1c3ca9fc0" xsi:nil="true"/>
    <Self_Registration_Enabled xmlns="b4e66c0a-3038-42ad-8796-f9c1c3ca9fc0" xsi:nil="true"/>
    <Invited_Students xmlns="b4e66c0a-3038-42ad-8796-f9c1c3ca9fc0" xsi:nil="true"/>
    <FolderType xmlns="b4e66c0a-3038-42ad-8796-f9c1c3ca9fc0" xsi:nil="true"/>
    <Teachers xmlns="b4e66c0a-3038-42ad-8796-f9c1c3ca9fc0">
      <UserInfo>
        <DisplayName/>
        <AccountId xsi:nil="true"/>
        <AccountType/>
      </UserInfo>
    </Teachers>
    <Students xmlns="b4e66c0a-3038-42ad-8796-f9c1c3ca9fc0">
      <UserInfo>
        <DisplayName/>
        <AccountId xsi:nil="true"/>
        <AccountType/>
      </UserInfo>
    </Students>
    <Student_Groups xmlns="b4e66c0a-3038-42ad-8796-f9c1c3ca9fc0">
      <UserInfo>
        <DisplayName/>
        <AccountId xsi:nil="true"/>
        <AccountType/>
      </UserInfo>
    </Student_Group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0DB44F9ADE054C9C5A3CD1A22F33BD" ma:contentTypeVersion="24" ma:contentTypeDescription="Create a new document." ma:contentTypeScope="" ma:versionID="a1ff3ba12fc697e53ecdf7ba1d67efc7">
  <xsd:schema xmlns:xsd="http://www.w3.org/2001/XMLSchema" xmlns:xs="http://www.w3.org/2001/XMLSchema" xmlns:p="http://schemas.microsoft.com/office/2006/metadata/properties" xmlns:ns3="b4e66c0a-3038-42ad-8796-f9c1c3ca9fc0" xmlns:ns4="1d830ccb-2b24-4b1f-8375-582e39d27c30" targetNamespace="http://schemas.microsoft.com/office/2006/metadata/properties" ma:root="true" ma:fieldsID="8bb9403b6586e8c773f78ea7c0e5a3ba" ns3:_="" ns4:_="">
    <xsd:import namespace="b4e66c0a-3038-42ad-8796-f9c1c3ca9fc0"/>
    <xsd:import namespace="1d830ccb-2b24-4b1f-8375-582e39d27c30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66c0a-3038-42ad-8796-f9c1c3ca9fc0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2" nillable="true" ma:displayName="App Version" ma:internalName="AppVersion">
      <xsd:simpleType>
        <xsd:restriction base="dms:Text"/>
      </xsd:simpleType>
    </xsd:element>
    <xsd:element name="Teachers" ma:index="1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8" nillable="true" ma:displayName="Self_Registration_Enabled" ma:internalName="Self_Registration_Enabled">
      <xsd:simpleType>
        <xsd:restriction base="dms:Boolean"/>
      </xsd:simpleType>
    </xsd:element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830ccb-2b24-4b1f-8375-582e39d27c3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b4e66c0a-3038-42ad-8796-f9c1c3ca9fc0"/>
  </ds:schemaRefs>
</ds:datastoreItem>
</file>

<file path=customXml/itemProps3.xml><?xml version="1.0" encoding="utf-8"?>
<ds:datastoreItem xmlns:ds="http://schemas.openxmlformats.org/officeDocument/2006/customXml" ds:itemID="{D7DC15A7-7764-41B8-88A7-C8AC3BEBD4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e66c0a-3038-42ad-8796-f9c1c3ca9fc0"/>
    <ds:schemaRef ds:uri="1d830ccb-2b24-4b1f-8375-582e39d27c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2022-08-04T13:10:00Z</dcterms:created>
  <dcterms:modified xsi:type="dcterms:W3CDTF">2022-08-04T14:05:00Z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0x010100F70DB44F9ADE054C9C5A3CD1A22F33BD</vt:lpwstr>
  </property>
</Properties>
</file>